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81" w:rsidRPr="00815F81" w:rsidRDefault="00815F81" w:rsidP="005137CA">
      <w:pPr>
        <w:jc w:val="center"/>
        <w:rPr>
          <w:rFonts w:ascii="Raleway SemiBold" w:hAnsi="Raleway SemiBold"/>
          <w:b/>
        </w:rPr>
      </w:pPr>
    </w:p>
    <w:p w:rsidR="00815F81" w:rsidRPr="00815F81" w:rsidRDefault="00815F81" w:rsidP="005137CA">
      <w:pPr>
        <w:jc w:val="center"/>
        <w:rPr>
          <w:rFonts w:ascii="Raleway SemiBold" w:hAnsi="Raleway SemiBold"/>
          <w:b/>
        </w:rPr>
      </w:pPr>
    </w:p>
    <w:p w:rsidR="00815F81" w:rsidRDefault="00815F81" w:rsidP="005137CA">
      <w:pPr>
        <w:jc w:val="center"/>
        <w:rPr>
          <w:rFonts w:ascii="Raleway Black" w:hAnsi="Raleway Black"/>
          <w:b/>
        </w:rPr>
      </w:pPr>
    </w:p>
    <w:p w:rsidR="00815F81" w:rsidRPr="00815F81" w:rsidRDefault="00815F81" w:rsidP="005137CA">
      <w:pPr>
        <w:jc w:val="center"/>
        <w:rPr>
          <w:rFonts w:ascii="Raleway Black" w:hAnsi="Raleway Black"/>
          <w:b/>
        </w:rPr>
      </w:pPr>
    </w:p>
    <w:p w:rsidR="000C2767" w:rsidRDefault="000C2767" w:rsidP="00815F81">
      <w:pPr>
        <w:jc w:val="center"/>
        <w:rPr>
          <w:rFonts w:ascii="Raleway Black" w:hAnsi="Raleway Black"/>
          <w:b/>
        </w:rPr>
      </w:pPr>
      <w:r w:rsidRPr="000C2767">
        <w:rPr>
          <w:rFonts w:ascii="Raleway Black" w:hAnsi="Raleway Black"/>
          <w:b/>
        </w:rPr>
        <w:t>Guillermo Andrés Cedeño Gutiérrez</w:t>
      </w:r>
      <w:bookmarkStart w:id="0" w:name="_GoBack"/>
      <w:bookmarkEnd w:id="0"/>
    </w:p>
    <w:p w:rsidR="00815F81" w:rsidRDefault="00E478F3" w:rsidP="00815F81">
      <w:pPr>
        <w:jc w:val="center"/>
        <w:rPr>
          <w:rFonts w:ascii="Raleway" w:hAnsi="Raleway"/>
        </w:rPr>
      </w:pPr>
      <w:r>
        <w:rPr>
          <w:rFonts w:ascii="Raleway" w:hAnsi="Raleway"/>
        </w:rPr>
        <w:t xml:space="preserve">Cédula de Ciudadanía: </w:t>
      </w:r>
      <w:r w:rsidR="000C2767">
        <w:rPr>
          <w:rFonts w:ascii="Raleway" w:hAnsi="Raleway"/>
        </w:rPr>
        <w:t>80.768.033</w:t>
      </w:r>
    </w:p>
    <w:p w:rsidR="00815F81" w:rsidRPr="00815F81" w:rsidRDefault="00815F81" w:rsidP="00815F81">
      <w:pPr>
        <w:jc w:val="center"/>
        <w:rPr>
          <w:rFonts w:ascii="Raleway" w:hAnsi="Raleway"/>
        </w:rPr>
      </w:pPr>
    </w:p>
    <w:p w:rsidR="005137CA" w:rsidRPr="00815F81" w:rsidRDefault="005137CA" w:rsidP="00815F81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 xml:space="preserve">I. FORMACIÓN </w:t>
      </w:r>
    </w:p>
    <w:p w:rsidR="00591FE9" w:rsidRDefault="000C2767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 xml:space="preserve">PROFESIONAL EN FINANZAS Y NEGOCIOS INTERNACIONALES </w:t>
      </w:r>
    </w:p>
    <w:p w:rsidR="00591FE9" w:rsidRDefault="009534B7" w:rsidP="00591FE9">
      <w:pPr>
        <w:rPr>
          <w:rFonts w:ascii="Raleway" w:hAnsi="Raleway"/>
        </w:rPr>
      </w:pPr>
      <w:r>
        <w:rPr>
          <w:rFonts w:ascii="Raleway" w:hAnsi="Raleway"/>
        </w:rPr>
        <w:t xml:space="preserve">Año de graduación: </w:t>
      </w:r>
      <w:r w:rsidR="00F24643">
        <w:rPr>
          <w:rFonts w:ascii="Raleway" w:hAnsi="Raleway"/>
        </w:rPr>
        <w:t>20</w:t>
      </w:r>
      <w:r w:rsidR="000C2767">
        <w:rPr>
          <w:rFonts w:ascii="Raleway" w:hAnsi="Raleway"/>
        </w:rPr>
        <w:t>2</w:t>
      </w:r>
      <w:r w:rsidR="00A511FD">
        <w:rPr>
          <w:rFonts w:ascii="Raleway" w:hAnsi="Raleway"/>
        </w:rPr>
        <w:t>3</w:t>
      </w:r>
    </w:p>
    <w:p w:rsidR="005137CA" w:rsidRPr="00815F81" w:rsidRDefault="005137CA" w:rsidP="005137CA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>II. EXPERIENCIA LABORAL</w:t>
      </w:r>
    </w:p>
    <w:p w:rsidR="005137CA" w:rsidRPr="00815F81" w:rsidRDefault="005137CA" w:rsidP="005137CA">
      <w:pPr>
        <w:rPr>
          <w:rFonts w:ascii="Raleway SemiBold" w:hAnsi="Raleway SemiBold"/>
        </w:rPr>
      </w:pPr>
    </w:p>
    <w:p w:rsidR="00591FE9" w:rsidRDefault="00E478F3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>AGENCIA DE ADUANAS SIACO SAS NIVEL 1</w:t>
      </w:r>
    </w:p>
    <w:p w:rsidR="00591FE9" w:rsidRDefault="00FE0DFD" w:rsidP="00815F81">
      <w:pPr>
        <w:rPr>
          <w:rFonts w:ascii="Raleway" w:hAnsi="Raleway"/>
        </w:rPr>
      </w:pPr>
      <w:r>
        <w:rPr>
          <w:rFonts w:ascii="Raleway" w:hAnsi="Raleway"/>
        </w:rPr>
        <w:t xml:space="preserve">Cargo: </w:t>
      </w:r>
      <w:r w:rsidR="00A511FD">
        <w:rPr>
          <w:rFonts w:ascii="Raleway" w:hAnsi="Raleway"/>
        </w:rPr>
        <w:t xml:space="preserve">DIRECTOR DE CUENTA </w:t>
      </w:r>
    </w:p>
    <w:p w:rsidR="000C0EA1" w:rsidRPr="00815F81" w:rsidRDefault="000C2767" w:rsidP="00815F81">
      <w:pPr>
        <w:rPr>
          <w:rFonts w:ascii="Raleway" w:hAnsi="Raleway"/>
        </w:rPr>
      </w:pPr>
      <w:r>
        <w:rPr>
          <w:rFonts w:ascii="Raleway" w:hAnsi="Raleway"/>
        </w:rPr>
        <w:t>11</w:t>
      </w:r>
      <w:r w:rsidR="00A511FD">
        <w:rPr>
          <w:rFonts w:ascii="Raleway" w:hAnsi="Raleway"/>
        </w:rPr>
        <w:t xml:space="preserve"> de </w:t>
      </w:r>
      <w:r>
        <w:rPr>
          <w:rFonts w:ascii="Raleway" w:hAnsi="Raleway"/>
        </w:rPr>
        <w:t>marzo</w:t>
      </w:r>
      <w:r w:rsidR="00A511FD">
        <w:rPr>
          <w:rFonts w:ascii="Raleway" w:hAnsi="Raleway"/>
        </w:rPr>
        <w:t xml:space="preserve"> </w:t>
      </w:r>
      <w:r w:rsidR="00F24643">
        <w:rPr>
          <w:rFonts w:ascii="Raleway" w:hAnsi="Raleway"/>
        </w:rPr>
        <w:t>de 20</w:t>
      </w:r>
      <w:r>
        <w:rPr>
          <w:rFonts w:ascii="Raleway" w:hAnsi="Raleway"/>
        </w:rPr>
        <w:t>23</w:t>
      </w:r>
      <w:r w:rsidR="00591FE9">
        <w:rPr>
          <w:rFonts w:ascii="Raleway" w:hAnsi="Raleway"/>
        </w:rPr>
        <w:t>–</w:t>
      </w:r>
      <w:r w:rsidR="00E478F3">
        <w:rPr>
          <w:rFonts w:ascii="Raleway" w:hAnsi="Raleway"/>
        </w:rPr>
        <w:t xml:space="preserve"> Actualmente</w:t>
      </w:r>
    </w:p>
    <w:p w:rsidR="00815F81" w:rsidRPr="00815F81" w:rsidRDefault="00815F81">
      <w:pPr>
        <w:rPr>
          <w:rFonts w:ascii="Raleway SemiBold" w:hAnsi="Raleway SemiBold"/>
        </w:rPr>
      </w:pPr>
    </w:p>
    <w:sectPr w:rsidR="00815F81" w:rsidRPr="00815F8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E1B" w:rsidRDefault="00103E1B" w:rsidP="00815F81">
      <w:pPr>
        <w:spacing w:after="0" w:line="240" w:lineRule="auto"/>
      </w:pPr>
      <w:r>
        <w:separator/>
      </w:r>
    </w:p>
  </w:endnote>
  <w:end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altName w:val="Franklin Gothic Demi"/>
    <w:charset w:val="00"/>
    <w:family w:val="swiss"/>
    <w:pitch w:val="variable"/>
    <w:sig w:usb0="00000001" w:usb1="5000205B" w:usb2="00000000" w:usb3="00000000" w:csb0="00000097" w:csb1="00000000"/>
  </w:font>
  <w:font w:name="Raleway Black">
    <w:altName w:val="Franklin Gothic Heavy"/>
    <w:charset w:val="00"/>
    <w:family w:val="swiss"/>
    <w:pitch w:val="variable"/>
    <w:sig w:usb0="00000001" w:usb1="5000205B" w:usb2="00000000" w:usb3="00000000" w:csb0="00000097" w:csb1="00000000"/>
  </w:font>
  <w:font w:name="Raleway">
    <w:altName w:val="Corbel"/>
    <w:charset w:val="00"/>
    <w:family w:val="swiss"/>
    <w:pitch w:val="variable"/>
    <w:sig w:usb0="00000001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E1B" w:rsidRDefault="00103E1B" w:rsidP="00815F81">
      <w:pPr>
        <w:spacing w:after="0" w:line="240" w:lineRule="auto"/>
      </w:pPr>
      <w:r>
        <w:separator/>
      </w:r>
    </w:p>
  </w:footnote>
  <w:foot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E1B" w:rsidRDefault="000C2767">
    <w:pPr>
      <w:pStyle w:val="Encabezado"/>
    </w:pPr>
    <w:r>
      <w:rPr>
        <w:noProof/>
        <w:lang w:eastAsia="es-CO"/>
      </w:rPr>
      <w:pict w14:anchorId="7460B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45595" o:spid="_x0000_s2049" type="#_x0000_t75" alt="" style="position:absolute;margin-left:-79.45pt;margin-top:-65.95pt;width:612.7pt;height:792.7pt;z-index:-251658752;mso-wrap-edited:f;mso-width-percent:0;mso-height-percent:0;mso-position-horizontal-relative:margin;mso-position-vertical-relative:margin;mso-width-percent:0;mso-height-percent:0" o:allowincell="f">
          <v:imagedata r:id="rId1" o:title="boceto Membrete Siaco11"/>
          <w10:wrap anchorx="margin" anchory="margin"/>
        </v:shape>
      </w:pict>
    </w: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3211315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84"/>
  </wne:recipientData>
  <wne:recipientData>
    <wne:active wne:val="1"/>
    <wne:hash wne:val="3407922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47345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538993"/>
  </wne:recipientData>
  <wne:recipientData>
    <wne:active wne:val="1"/>
    <wne:hash wne:val="3145777"/>
  </wne:recipientData>
  <wne:recipientData>
    <wne:active wne:val="1"/>
    <wne:hash wne:val="48"/>
  </wne:recipientData>
  <wne:recipientData>
    <wne:active wne:val="1"/>
    <wne:hash wne:val="3342391"/>
  </wne:recipientData>
  <wne:recipientData>
    <wne:active wne:val="1"/>
    <wne:hash wne:val="3211321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342393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342389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Hoja1$` "/>
    <w:activeRecord w:val="-1"/>
    <w:odso>
      <w:udl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Hoja1$"/>
      <w:src r:id="rId2"/>
      <w:colDelim w:val="9"/>
      <w:type w:val="database"/>
      <w:fHdr/>
      <w:fieldMapData>
        <w:type w:val="dbColumn"/>
        <w:name w:val="ID"/>
        <w:mappedName w:val="Identificador único"/>
        <w:column w:val="1"/>
        <w:lid w:val="es-CO"/>
      </w:fieldMapData>
      <w:fieldMapData>
        <w:column w:val="0"/>
        <w:lid w:val="es-CO"/>
      </w:fieldMapData>
      <w:fieldMapData>
        <w:type w:val="dbColumn"/>
        <w:name w:val="NOMBRE"/>
        <w:mappedName w:val="Nombre"/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type w:val="dbColumn"/>
        <w:name w:val="CARGO"/>
        <w:mappedName w:val="Puesto"/>
        <w:column w:val="5"/>
        <w:lid w:val="es-CO"/>
      </w:fieldMapData>
      <w:fieldMapData>
        <w:type w:val="dbColumn"/>
        <w:name w:val="EMPRESA"/>
        <w:mappedName w:val="Organización"/>
        <w:column w:val="4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8F"/>
    <w:rsid w:val="000457AF"/>
    <w:rsid w:val="000C0EA1"/>
    <w:rsid w:val="000C2767"/>
    <w:rsid w:val="000D07A9"/>
    <w:rsid w:val="00103E1B"/>
    <w:rsid w:val="003A269E"/>
    <w:rsid w:val="00482979"/>
    <w:rsid w:val="004F0441"/>
    <w:rsid w:val="005137CA"/>
    <w:rsid w:val="00591FE9"/>
    <w:rsid w:val="005C4CC8"/>
    <w:rsid w:val="00791816"/>
    <w:rsid w:val="007A32A7"/>
    <w:rsid w:val="00815F81"/>
    <w:rsid w:val="009534B7"/>
    <w:rsid w:val="00A45493"/>
    <w:rsid w:val="00A511FD"/>
    <w:rsid w:val="00B20C20"/>
    <w:rsid w:val="00C162D2"/>
    <w:rsid w:val="00C51062"/>
    <w:rsid w:val="00CA2C6E"/>
    <w:rsid w:val="00CC0A87"/>
    <w:rsid w:val="00DD228F"/>
    <w:rsid w:val="00E478F3"/>
    <w:rsid w:val="00ED52C4"/>
    <w:rsid w:val="00EF6DF4"/>
    <w:rsid w:val="00F24643"/>
    <w:rsid w:val="00FB6245"/>
    <w:rsid w:val="00FE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5033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7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5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12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254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05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65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36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5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1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55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82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319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05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8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3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9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022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sebastian.rey\Desktop\Libro2.xlsx" TargetMode="External"/><Relationship Id="rId1" Type="http://schemas.openxmlformats.org/officeDocument/2006/relationships/attachedTemplate" Target="file:///C:\Users\sebastian.rey\Desktop\PLANTILLA%20HOJA%20DE%20VI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HOJA DE VIDA</Template>
  <TotalTime>1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Avante Sistematizando S.A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Alonso Rey Diaz</dc:creator>
  <cp:lastModifiedBy>Carol Viviana Amaya Oliveros</cp:lastModifiedBy>
  <cp:revision>2</cp:revision>
  <cp:lastPrinted>2019-05-26T19:51:00Z</cp:lastPrinted>
  <dcterms:created xsi:type="dcterms:W3CDTF">2023-03-14T14:49:00Z</dcterms:created>
  <dcterms:modified xsi:type="dcterms:W3CDTF">2023-03-14T14:49:00Z</dcterms:modified>
</cp:coreProperties>
</file>